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pPr w:leftFromText="141" w:rightFromText="141" w:horzAnchor="margin" w:tblpY="3393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0941A5" w14:paraId="153DBB3A" w14:textId="77777777" w:rsidTr="00C90073">
        <w:tc>
          <w:tcPr>
            <w:tcW w:w="2405" w:type="dxa"/>
          </w:tcPr>
          <w:p w14:paraId="008B1983" w14:textId="08A89266" w:rsidR="000941A5" w:rsidRPr="00300AFB" w:rsidRDefault="00C90073" w:rsidP="00C42717">
            <w:pPr>
              <w:tabs>
                <w:tab w:val="left" w:pos="1635"/>
              </w:tabs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 w:rsidRPr="00300AFB">
              <w:rPr>
                <w:b/>
                <w:bCs/>
                <w:sz w:val="32"/>
                <w:szCs w:val="32"/>
              </w:rPr>
              <w:t>Jméno a příjmení</w:t>
            </w:r>
          </w:p>
          <w:p w14:paraId="19167040" w14:textId="193DAFE6" w:rsidR="00C90073" w:rsidRPr="00300AFB" w:rsidRDefault="00C90073" w:rsidP="00C42717">
            <w:pPr>
              <w:tabs>
                <w:tab w:val="left" w:pos="1635"/>
              </w:tabs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 w:rsidRPr="00300AFB">
              <w:rPr>
                <w:b/>
                <w:bCs/>
                <w:sz w:val="32"/>
                <w:szCs w:val="32"/>
              </w:rPr>
              <w:t>objednatele</w:t>
            </w:r>
          </w:p>
        </w:tc>
        <w:tc>
          <w:tcPr>
            <w:tcW w:w="6611" w:type="dxa"/>
          </w:tcPr>
          <w:p w14:paraId="37FC9175" w14:textId="77777777" w:rsidR="000941A5" w:rsidRPr="00300AFB" w:rsidRDefault="000941A5" w:rsidP="00C90073">
            <w:pPr>
              <w:tabs>
                <w:tab w:val="left" w:pos="1635"/>
              </w:tabs>
              <w:rPr>
                <w:sz w:val="32"/>
                <w:szCs w:val="32"/>
              </w:rPr>
            </w:pPr>
          </w:p>
          <w:p w14:paraId="0CDCFF60" w14:textId="07ED5C5A" w:rsidR="00932D97" w:rsidRPr="00300AFB" w:rsidRDefault="00932D97" w:rsidP="00932D97">
            <w:pPr>
              <w:jc w:val="both"/>
              <w:rPr>
                <w:sz w:val="32"/>
                <w:szCs w:val="32"/>
              </w:rPr>
            </w:pPr>
          </w:p>
        </w:tc>
      </w:tr>
      <w:tr w:rsidR="00C90073" w14:paraId="649DB5E1" w14:textId="77777777" w:rsidTr="00C90073">
        <w:tc>
          <w:tcPr>
            <w:tcW w:w="2405" w:type="dxa"/>
          </w:tcPr>
          <w:p w14:paraId="6A36936D" w14:textId="28294FC2" w:rsidR="00C90073" w:rsidRPr="00300AFB" w:rsidRDefault="00C90073" w:rsidP="00C42717">
            <w:pPr>
              <w:tabs>
                <w:tab w:val="left" w:pos="1635"/>
              </w:tabs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 w:rsidRPr="00300AFB">
              <w:rPr>
                <w:b/>
                <w:bCs/>
                <w:sz w:val="32"/>
                <w:szCs w:val="32"/>
              </w:rPr>
              <w:t>Adresa</w:t>
            </w:r>
            <w:r w:rsidR="00531921" w:rsidRPr="00300AFB">
              <w:rPr>
                <w:b/>
                <w:bCs/>
                <w:sz w:val="32"/>
                <w:szCs w:val="32"/>
              </w:rPr>
              <w:t xml:space="preserve"> objednatele</w:t>
            </w:r>
          </w:p>
          <w:p w14:paraId="11ECA34B" w14:textId="3E5ED587" w:rsidR="00C90073" w:rsidRPr="00300AFB" w:rsidRDefault="00C90073" w:rsidP="00C42717">
            <w:pPr>
              <w:tabs>
                <w:tab w:val="left" w:pos="1635"/>
              </w:tabs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11" w:type="dxa"/>
          </w:tcPr>
          <w:p w14:paraId="3E4127B9" w14:textId="77777777" w:rsidR="00C90073" w:rsidRPr="00300AFB" w:rsidRDefault="00C90073" w:rsidP="00C90073">
            <w:pPr>
              <w:tabs>
                <w:tab w:val="left" w:pos="1635"/>
              </w:tabs>
              <w:rPr>
                <w:sz w:val="32"/>
                <w:szCs w:val="32"/>
              </w:rPr>
            </w:pPr>
          </w:p>
        </w:tc>
      </w:tr>
      <w:tr w:rsidR="00C90073" w14:paraId="3F933950" w14:textId="77777777" w:rsidTr="00C90073">
        <w:tc>
          <w:tcPr>
            <w:tcW w:w="2405" w:type="dxa"/>
          </w:tcPr>
          <w:p w14:paraId="56212BBB" w14:textId="20E18562" w:rsidR="00C90073" w:rsidRPr="00300AFB" w:rsidRDefault="00C90073" w:rsidP="00C42717">
            <w:pPr>
              <w:tabs>
                <w:tab w:val="left" w:pos="1635"/>
              </w:tabs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 w:rsidRPr="00300AFB">
              <w:rPr>
                <w:b/>
                <w:bCs/>
                <w:sz w:val="32"/>
                <w:szCs w:val="32"/>
              </w:rPr>
              <w:t>Telefon</w:t>
            </w:r>
          </w:p>
        </w:tc>
        <w:tc>
          <w:tcPr>
            <w:tcW w:w="6611" w:type="dxa"/>
          </w:tcPr>
          <w:p w14:paraId="51979746" w14:textId="77777777" w:rsidR="00C90073" w:rsidRPr="00300AFB" w:rsidRDefault="00C90073" w:rsidP="00C90073">
            <w:pPr>
              <w:tabs>
                <w:tab w:val="left" w:pos="1635"/>
              </w:tabs>
              <w:rPr>
                <w:sz w:val="32"/>
                <w:szCs w:val="32"/>
              </w:rPr>
            </w:pPr>
          </w:p>
        </w:tc>
      </w:tr>
      <w:tr w:rsidR="00C90073" w14:paraId="16FEBC2B" w14:textId="77777777" w:rsidTr="00C90073">
        <w:sdt>
          <w:sdtPr>
            <w:rPr>
              <w:b/>
              <w:bCs/>
              <w:sz w:val="32"/>
              <w:szCs w:val="32"/>
            </w:rPr>
            <w:id w:val="-1184133020"/>
            <w:placeholder>
              <w:docPart w:val="89AA48DA95C24C279157A4FEECC879EA"/>
            </w:placeholder>
            <w:temporary/>
            <w:showingPlcHdr/>
            <w15:appearance w15:val="hidden"/>
          </w:sdtPr>
          <w:sdtContent>
            <w:tc>
              <w:tcPr>
                <w:tcW w:w="2405" w:type="dxa"/>
              </w:tcPr>
              <w:p w14:paraId="74379201" w14:textId="776DB622" w:rsidR="00C90073" w:rsidRPr="00300AFB" w:rsidRDefault="00C90073" w:rsidP="00C42717">
                <w:pPr>
                  <w:tabs>
                    <w:tab w:val="left" w:pos="1635"/>
                  </w:tabs>
                  <w:spacing w:line="276" w:lineRule="auto"/>
                  <w:jc w:val="center"/>
                  <w:rPr>
                    <w:b/>
                    <w:bCs/>
                    <w:sz w:val="32"/>
                    <w:szCs w:val="32"/>
                  </w:rPr>
                </w:pPr>
                <w:r w:rsidRPr="00300AFB">
                  <w:rPr>
                    <w:b/>
                    <w:bCs/>
                    <w:sz w:val="32"/>
                    <w:szCs w:val="32"/>
                    <w:lang w:bidi="cs-CZ"/>
                  </w:rPr>
                  <w:t>E-mail</w:t>
                </w:r>
              </w:p>
            </w:tc>
          </w:sdtContent>
        </w:sdt>
        <w:tc>
          <w:tcPr>
            <w:tcW w:w="6611" w:type="dxa"/>
          </w:tcPr>
          <w:p w14:paraId="12E930B8" w14:textId="77777777" w:rsidR="00C90073" w:rsidRPr="00300AFB" w:rsidRDefault="00C90073" w:rsidP="00C90073">
            <w:pPr>
              <w:tabs>
                <w:tab w:val="left" w:pos="1635"/>
              </w:tabs>
              <w:rPr>
                <w:sz w:val="32"/>
                <w:szCs w:val="32"/>
              </w:rPr>
            </w:pPr>
          </w:p>
        </w:tc>
      </w:tr>
      <w:tr w:rsidR="00C90073" w14:paraId="01F359A0" w14:textId="77777777" w:rsidTr="00C90073">
        <w:tc>
          <w:tcPr>
            <w:tcW w:w="2405" w:type="dxa"/>
          </w:tcPr>
          <w:p w14:paraId="666D4B04" w14:textId="12C04A0C" w:rsidR="00C90073" w:rsidRPr="00300AFB" w:rsidRDefault="00C90073" w:rsidP="00C42717">
            <w:pPr>
              <w:tabs>
                <w:tab w:val="left" w:pos="1635"/>
              </w:tabs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 w:rsidRPr="00300AFB">
              <w:rPr>
                <w:b/>
                <w:bCs/>
                <w:sz w:val="32"/>
                <w:szCs w:val="32"/>
              </w:rPr>
              <w:t>Datum a lokalita odběru vody</w:t>
            </w:r>
          </w:p>
        </w:tc>
        <w:tc>
          <w:tcPr>
            <w:tcW w:w="6611" w:type="dxa"/>
          </w:tcPr>
          <w:p w14:paraId="09E3C46E" w14:textId="77777777" w:rsidR="00C90073" w:rsidRPr="00300AFB" w:rsidRDefault="00C90073" w:rsidP="00C90073">
            <w:pPr>
              <w:tabs>
                <w:tab w:val="left" w:pos="1635"/>
              </w:tabs>
              <w:rPr>
                <w:sz w:val="32"/>
                <w:szCs w:val="32"/>
              </w:rPr>
            </w:pPr>
          </w:p>
        </w:tc>
      </w:tr>
    </w:tbl>
    <w:tbl>
      <w:tblPr>
        <w:tblpPr w:leftFromText="141" w:rightFromText="141" w:vertAnchor="page" w:horzAnchor="page" w:tblpX="1951" w:tblpY="1021"/>
        <w:tblW w:w="9155" w:type="dxa"/>
        <w:tblLook w:val="04A0" w:firstRow="1" w:lastRow="0" w:firstColumn="1" w:lastColumn="0" w:noHBand="0" w:noVBand="1"/>
      </w:tblPr>
      <w:tblGrid>
        <w:gridCol w:w="2083"/>
        <w:gridCol w:w="7072"/>
      </w:tblGrid>
      <w:tr w:rsidR="00F37C6E" w:rsidRPr="00C42717" w14:paraId="516C2918" w14:textId="77777777" w:rsidTr="007C16C8">
        <w:trPr>
          <w:trHeight w:val="958"/>
        </w:trPr>
        <w:tc>
          <w:tcPr>
            <w:tcW w:w="2083" w:type="dxa"/>
            <w:vAlign w:val="center"/>
          </w:tcPr>
          <w:p w14:paraId="5DDC5440" w14:textId="6532FC40" w:rsidR="00C90073" w:rsidRPr="00C42717" w:rsidRDefault="00C90073" w:rsidP="007C16C8">
            <w:pPr>
              <w:pStyle w:val="Zhlav"/>
              <w:rPr>
                <w:sz w:val="48"/>
                <w:szCs w:val="48"/>
              </w:rPr>
            </w:pPr>
          </w:p>
        </w:tc>
        <w:tc>
          <w:tcPr>
            <w:tcW w:w="7072" w:type="dxa"/>
            <w:vAlign w:val="center"/>
          </w:tcPr>
          <w:p w14:paraId="2C66EFC0" w14:textId="77777777" w:rsidR="004A3C6D" w:rsidRDefault="004A3C6D" w:rsidP="007C16C8">
            <w:pPr>
              <w:pStyle w:val="Zhlav"/>
              <w:spacing w:before="120"/>
              <w:ind w:left="-11"/>
              <w:rPr>
                <w:color w:val="0070C0"/>
                <w:sz w:val="48"/>
                <w:szCs w:val="48"/>
              </w:rPr>
            </w:pPr>
            <w:r>
              <w:rPr>
                <w:color w:val="0070C0"/>
                <w:sz w:val="48"/>
                <w:szCs w:val="48"/>
              </w:rPr>
              <w:t>OBJEDNÁVKA</w:t>
            </w:r>
          </w:p>
          <w:p w14:paraId="68990545" w14:textId="2A48F5A7" w:rsidR="00C90073" w:rsidRPr="00F37C6E" w:rsidRDefault="004A3C6D" w:rsidP="007C16C8">
            <w:pPr>
              <w:pStyle w:val="Zhlav"/>
              <w:spacing w:before="120"/>
              <w:ind w:left="-11"/>
              <w:rPr>
                <w:color w:val="0070C0"/>
                <w:sz w:val="48"/>
                <w:szCs w:val="48"/>
              </w:rPr>
            </w:pPr>
            <w:r>
              <w:rPr>
                <w:color w:val="0070C0"/>
                <w:sz w:val="48"/>
                <w:szCs w:val="48"/>
              </w:rPr>
              <w:t>Akreditovaný rozbor vody v Centrální analytické laboratoři</w:t>
            </w:r>
            <w:r w:rsidR="00C90073" w:rsidRPr="00F37C6E">
              <w:rPr>
                <w:color w:val="0070C0"/>
                <w:sz w:val="48"/>
                <w:szCs w:val="48"/>
              </w:rPr>
              <w:t xml:space="preserve"> ÚJV Řež</w:t>
            </w:r>
            <w:r w:rsidR="009E3382">
              <w:rPr>
                <w:color w:val="0070C0"/>
                <w:sz w:val="48"/>
                <w:szCs w:val="48"/>
              </w:rPr>
              <w:t xml:space="preserve"> </w:t>
            </w:r>
          </w:p>
        </w:tc>
      </w:tr>
    </w:tbl>
    <w:p w14:paraId="521F6F5A" w14:textId="70041523" w:rsidR="008A66A1" w:rsidRDefault="007C16C8" w:rsidP="008A66A1">
      <w:pPr>
        <w:jc w:val="both"/>
      </w:pPr>
      <w:r w:rsidRPr="00C42717"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3D714F51" wp14:editId="2E26367A">
            <wp:simplePos x="0" y="0"/>
            <wp:positionH relativeFrom="column">
              <wp:posOffset>-3175</wp:posOffset>
            </wp:positionH>
            <wp:positionV relativeFrom="page">
              <wp:posOffset>842645</wp:posOffset>
            </wp:positionV>
            <wp:extent cx="1260475" cy="1613535"/>
            <wp:effectExtent l="0" t="0" r="0" b="5715"/>
            <wp:wrapNone/>
            <wp:docPr id="1" name="Obrázek 1" descr="Obsah obrázku tex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interiér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51EE2" w14:textId="77777777" w:rsidR="008A66A1" w:rsidRDefault="008A66A1" w:rsidP="008A66A1">
      <w:pPr>
        <w:jc w:val="both"/>
      </w:pPr>
    </w:p>
    <w:p w14:paraId="664604C0" w14:textId="77777777" w:rsidR="008A66A1" w:rsidRDefault="008A66A1" w:rsidP="008A66A1">
      <w:pPr>
        <w:jc w:val="both"/>
      </w:pPr>
    </w:p>
    <w:p w14:paraId="22224A03" w14:textId="77777777" w:rsidR="008A66A1" w:rsidRDefault="008A66A1" w:rsidP="008A66A1">
      <w:pPr>
        <w:jc w:val="both"/>
      </w:pPr>
    </w:p>
    <w:p w14:paraId="36AB2DE2" w14:textId="77777777" w:rsidR="008A66A1" w:rsidRDefault="008A66A1" w:rsidP="008A66A1">
      <w:pPr>
        <w:jc w:val="both"/>
      </w:pPr>
    </w:p>
    <w:p w14:paraId="47BF5892" w14:textId="77777777" w:rsidR="008A66A1" w:rsidRDefault="008A66A1" w:rsidP="008A66A1">
      <w:pPr>
        <w:jc w:val="both"/>
      </w:pPr>
    </w:p>
    <w:p w14:paraId="5FDB7090" w14:textId="77777777" w:rsidR="008A66A1" w:rsidRDefault="008A66A1" w:rsidP="008A66A1">
      <w:pPr>
        <w:jc w:val="both"/>
      </w:pPr>
    </w:p>
    <w:p w14:paraId="6B7B6674" w14:textId="77777777" w:rsidR="008A66A1" w:rsidRDefault="008A66A1" w:rsidP="008A66A1">
      <w:pPr>
        <w:jc w:val="both"/>
      </w:pPr>
    </w:p>
    <w:p w14:paraId="0DA796DD" w14:textId="77777777" w:rsidR="008A66A1" w:rsidRDefault="008A66A1" w:rsidP="008A66A1">
      <w:pPr>
        <w:jc w:val="both"/>
      </w:pPr>
    </w:p>
    <w:p w14:paraId="7EBA4355" w14:textId="77777777" w:rsidR="008A66A1" w:rsidRDefault="008A66A1" w:rsidP="008A66A1">
      <w:pPr>
        <w:jc w:val="both"/>
      </w:pPr>
    </w:p>
    <w:p w14:paraId="475DEDAB" w14:textId="77777777" w:rsidR="008A66A1" w:rsidRDefault="008A66A1" w:rsidP="008A66A1">
      <w:pPr>
        <w:jc w:val="both"/>
      </w:pPr>
    </w:p>
    <w:p w14:paraId="54D4DDF3" w14:textId="77777777" w:rsidR="00300AFB" w:rsidRDefault="00300AFB" w:rsidP="008A66A1">
      <w:pPr>
        <w:jc w:val="both"/>
        <w:rPr>
          <w:b/>
          <w:bCs/>
          <w:color w:val="0070C0"/>
        </w:rPr>
      </w:pPr>
    </w:p>
    <w:p w14:paraId="739B4F93" w14:textId="77777777" w:rsidR="00300AFB" w:rsidRDefault="00300AFB" w:rsidP="008A66A1">
      <w:pPr>
        <w:jc w:val="both"/>
        <w:rPr>
          <w:b/>
          <w:bCs/>
          <w:color w:val="0070C0"/>
        </w:rPr>
      </w:pPr>
    </w:p>
    <w:p w14:paraId="0640C0F3" w14:textId="77777777" w:rsidR="007C16C8" w:rsidRDefault="007C16C8" w:rsidP="008A66A1">
      <w:pPr>
        <w:jc w:val="both"/>
        <w:rPr>
          <w:b/>
          <w:bCs/>
          <w:color w:val="0070C0"/>
          <w:sz w:val="32"/>
          <w:szCs w:val="32"/>
        </w:rPr>
      </w:pPr>
    </w:p>
    <w:p w14:paraId="3DEB9B04" w14:textId="77777777" w:rsidR="007C16C8" w:rsidRDefault="007C16C8" w:rsidP="008A66A1">
      <w:pPr>
        <w:jc w:val="both"/>
        <w:rPr>
          <w:b/>
          <w:bCs/>
          <w:color w:val="0070C0"/>
          <w:sz w:val="32"/>
          <w:szCs w:val="32"/>
        </w:rPr>
      </w:pPr>
    </w:p>
    <w:p w14:paraId="23B4BAB2" w14:textId="77777777" w:rsidR="007C16C8" w:rsidRDefault="007C16C8" w:rsidP="008A66A1">
      <w:pPr>
        <w:jc w:val="both"/>
        <w:rPr>
          <w:b/>
          <w:bCs/>
          <w:color w:val="0070C0"/>
          <w:sz w:val="32"/>
          <w:szCs w:val="32"/>
        </w:rPr>
      </w:pPr>
    </w:p>
    <w:p w14:paraId="0DD5155F" w14:textId="77777777" w:rsidR="007C16C8" w:rsidRDefault="007C16C8" w:rsidP="008A66A1">
      <w:pPr>
        <w:jc w:val="both"/>
        <w:rPr>
          <w:b/>
          <w:bCs/>
          <w:color w:val="0070C0"/>
          <w:sz w:val="32"/>
          <w:szCs w:val="32"/>
        </w:rPr>
      </w:pPr>
    </w:p>
    <w:p w14:paraId="3B6E6A49" w14:textId="676AF8BB" w:rsidR="008A66A1" w:rsidRDefault="00932D97" w:rsidP="008A66A1">
      <w:pPr>
        <w:jc w:val="both"/>
        <w:rPr>
          <w:color w:val="0070C0"/>
          <w:sz w:val="32"/>
          <w:szCs w:val="32"/>
        </w:rPr>
      </w:pPr>
      <w:r w:rsidRPr="00300AFB">
        <w:rPr>
          <w:b/>
          <w:bCs/>
          <w:color w:val="0070C0"/>
          <w:sz w:val="32"/>
          <w:szCs w:val="32"/>
        </w:rPr>
        <w:t>Rozsah rozboru</w:t>
      </w:r>
      <w:r w:rsidR="008A66A1" w:rsidRPr="00300AFB">
        <w:rPr>
          <w:color w:val="0070C0"/>
          <w:sz w:val="32"/>
          <w:szCs w:val="32"/>
        </w:rPr>
        <w:t xml:space="preserve">: </w:t>
      </w:r>
      <w:r w:rsidRPr="00300AFB">
        <w:rPr>
          <w:color w:val="0070C0"/>
          <w:sz w:val="32"/>
          <w:szCs w:val="32"/>
        </w:rPr>
        <w:t xml:space="preserve">6 </w:t>
      </w:r>
      <w:r w:rsidR="00343046" w:rsidRPr="00300AFB">
        <w:rPr>
          <w:color w:val="0070C0"/>
          <w:sz w:val="32"/>
          <w:szCs w:val="32"/>
        </w:rPr>
        <w:t xml:space="preserve">chemických </w:t>
      </w:r>
      <w:r w:rsidRPr="00300AFB">
        <w:rPr>
          <w:color w:val="0070C0"/>
          <w:sz w:val="32"/>
          <w:szCs w:val="32"/>
        </w:rPr>
        <w:t xml:space="preserve">ukazatelů kvality vody </w:t>
      </w:r>
      <w:r w:rsidR="008A66A1" w:rsidRPr="00300AFB">
        <w:rPr>
          <w:color w:val="0070C0"/>
          <w:sz w:val="32"/>
          <w:szCs w:val="32"/>
        </w:rPr>
        <w:t>(</w:t>
      </w:r>
      <w:r w:rsidRPr="00300AFB">
        <w:rPr>
          <w:color w:val="0070C0"/>
          <w:sz w:val="32"/>
          <w:szCs w:val="32"/>
        </w:rPr>
        <w:t>CHSK</w:t>
      </w:r>
      <w:r w:rsidR="008A7812" w:rsidRPr="00300AFB">
        <w:rPr>
          <w:color w:val="0070C0"/>
          <w:sz w:val="32"/>
          <w:szCs w:val="32"/>
        </w:rPr>
        <w:t>-</w:t>
      </w:r>
      <w:r w:rsidR="00343046" w:rsidRPr="00300AFB">
        <w:rPr>
          <w:color w:val="0070C0"/>
          <w:sz w:val="32"/>
          <w:szCs w:val="32"/>
        </w:rPr>
        <w:t>organické znečištění</w:t>
      </w:r>
      <w:r w:rsidRPr="00300AFB">
        <w:rPr>
          <w:color w:val="0070C0"/>
          <w:sz w:val="32"/>
          <w:szCs w:val="32"/>
        </w:rPr>
        <w:t>, amonné ionty</w:t>
      </w:r>
      <w:r w:rsidR="00343046" w:rsidRPr="00300AFB">
        <w:rPr>
          <w:color w:val="0070C0"/>
          <w:sz w:val="32"/>
          <w:szCs w:val="32"/>
        </w:rPr>
        <w:t>-fekální zn</w:t>
      </w:r>
      <w:r w:rsidR="008C6134" w:rsidRPr="00300AFB">
        <w:rPr>
          <w:color w:val="0070C0"/>
          <w:sz w:val="32"/>
          <w:szCs w:val="32"/>
        </w:rPr>
        <w:t>e</w:t>
      </w:r>
      <w:r w:rsidR="00343046" w:rsidRPr="00300AFB">
        <w:rPr>
          <w:color w:val="0070C0"/>
          <w:sz w:val="32"/>
          <w:szCs w:val="32"/>
        </w:rPr>
        <w:t>čištění</w:t>
      </w:r>
      <w:r w:rsidRPr="00300AFB">
        <w:rPr>
          <w:color w:val="0070C0"/>
          <w:sz w:val="32"/>
          <w:szCs w:val="32"/>
        </w:rPr>
        <w:t>, chloridy, dusičnany, dusitany a železo</w:t>
      </w:r>
      <w:r w:rsidR="008A66A1" w:rsidRPr="00300AFB">
        <w:rPr>
          <w:color w:val="0070C0"/>
          <w:sz w:val="32"/>
          <w:szCs w:val="32"/>
        </w:rPr>
        <w:t>)</w:t>
      </w:r>
      <w:r w:rsidR="00300AFB">
        <w:rPr>
          <w:color w:val="0070C0"/>
          <w:sz w:val="32"/>
          <w:szCs w:val="32"/>
        </w:rPr>
        <w:t>.</w:t>
      </w:r>
    </w:p>
    <w:p w14:paraId="29D2C78B" w14:textId="77777777" w:rsidR="00300AFB" w:rsidRPr="00300AFB" w:rsidRDefault="00300AFB" w:rsidP="008A66A1">
      <w:pPr>
        <w:jc w:val="both"/>
        <w:rPr>
          <w:color w:val="0070C0"/>
          <w:sz w:val="32"/>
          <w:szCs w:val="32"/>
        </w:rPr>
      </w:pPr>
    </w:p>
    <w:p w14:paraId="3E296927" w14:textId="163DF824" w:rsidR="00350E9F" w:rsidRPr="00300AFB" w:rsidRDefault="00932D97" w:rsidP="008A66A1">
      <w:pPr>
        <w:jc w:val="both"/>
        <w:rPr>
          <w:color w:val="0070C0"/>
          <w:sz w:val="32"/>
          <w:szCs w:val="32"/>
        </w:rPr>
      </w:pPr>
      <w:r w:rsidRPr="00300AFB">
        <w:rPr>
          <w:b/>
          <w:bCs/>
          <w:color w:val="0070C0"/>
          <w:sz w:val="32"/>
          <w:szCs w:val="32"/>
        </w:rPr>
        <w:t>Cena</w:t>
      </w:r>
      <w:r w:rsidR="008A66A1" w:rsidRPr="00300AFB">
        <w:rPr>
          <w:b/>
          <w:bCs/>
          <w:color w:val="0070C0"/>
          <w:sz w:val="32"/>
          <w:szCs w:val="32"/>
        </w:rPr>
        <w:t xml:space="preserve"> rozboru</w:t>
      </w:r>
      <w:r w:rsidR="008A66A1" w:rsidRPr="00300AFB">
        <w:rPr>
          <w:color w:val="0070C0"/>
          <w:sz w:val="32"/>
          <w:szCs w:val="32"/>
        </w:rPr>
        <w:t xml:space="preserve">: pro externí zájemce </w:t>
      </w:r>
      <w:r w:rsidRPr="00300AFB">
        <w:rPr>
          <w:color w:val="0070C0"/>
          <w:sz w:val="32"/>
          <w:szCs w:val="32"/>
        </w:rPr>
        <w:t>1</w:t>
      </w:r>
      <w:r w:rsidR="008A66A1" w:rsidRPr="00300AFB">
        <w:rPr>
          <w:color w:val="0070C0"/>
          <w:sz w:val="32"/>
          <w:szCs w:val="32"/>
        </w:rPr>
        <w:t xml:space="preserve"> </w:t>
      </w:r>
      <w:r w:rsidRPr="00300AFB">
        <w:rPr>
          <w:color w:val="0070C0"/>
          <w:sz w:val="32"/>
          <w:szCs w:val="32"/>
        </w:rPr>
        <w:t xml:space="preserve">500,- </w:t>
      </w:r>
      <w:r w:rsidR="008A66A1" w:rsidRPr="00300AFB">
        <w:rPr>
          <w:color w:val="0070C0"/>
          <w:sz w:val="32"/>
          <w:szCs w:val="32"/>
        </w:rPr>
        <w:t>Kč</w:t>
      </w:r>
      <w:r w:rsidR="00300AFB">
        <w:rPr>
          <w:color w:val="0070C0"/>
          <w:sz w:val="32"/>
          <w:szCs w:val="32"/>
        </w:rPr>
        <w:t>.</w:t>
      </w:r>
    </w:p>
    <w:sectPr w:rsidR="00350E9F" w:rsidRPr="00300AFB" w:rsidSect="008A66A1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993" w:right="1133" w:bottom="1440" w:left="1134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D5DFA" w14:textId="77777777" w:rsidR="00396ADB" w:rsidRDefault="00396ADB" w:rsidP="000172E5">
      <w:pPr>
        <w:spacing w:after="0" w:line="240" w:lineRule="auto"/>
      </w:pPr>
      <w:r>
        <w:separator/>
      </w:r>
    </w:p>
  </w:endnote>
  <w:endnote w:type="continuationSeparator" w:id="0">
    <w:p w14:paraId="5E39E0C0" w14:textId="77777777" w:rsidR="00396ADB" w:rsidRDefault="00396AD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6F5AD94-B364-408F-AE00-8E107F5D97D3}"/>
    <w:embedBold r:id="rId2" w:fontKey="{203BD3D2-FAC7-4C90-96CB-9674BA84B900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C9EDCF43-B2B1-46FC-A80A-402BC511931A}"/>
    <w:embedBold r:id="rId4" w:fontKey="{00698FDD-7900-41C8-85C2-CC3FED0F2A36}"/>
    <w:embedItalic r:id="rId5" w:fontKey="{8BC32534-CA10-49DE-869B-DC19BE9272B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9D9999B7-0975-4BD2-82F9-5B7D3CE3459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C8A06D3-A4A6-4509-96FE-25BC8B5F94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81" w:type="dxa"/>
      <w:tblLook w:val="04A0" w:firstRow="1" w:lastRow="0" w:firstColumn="1" w:lastColumn="0" w:noHBand="0" w:noVBand="1"/>
    </w:tblPr>
    <w:tblGrid>
      <w:gridCol w:w="9781"/>
    </w:tblGrid>
    <w:tr w:rsidR="00746CDD" w:rsidRPr="00311D4F" w14:paraId="01BD514F" w14:textId="77777777" w:rsidTr="00642567">
      <w:trPr>
        <w:trHeight w:val="1695"/>
      </w:trPr>
      <w:tc>
        <w:tcPr>
          <w:tcW w:w="9781" w:type="dxa"/>
          <w:vAlign w:val="center"/>
        </w:tcPr>
        <w:p w14:paraId="707AEF1E" w14:textId="055D1271" w:rsidR="00746CDD" w:rsidRPr="007C1009" w:rsidRDefault="007C1009" w:rsidP="00746CDD">
          <w:pPr>
            <w:pStyle w:val="Zpat"/>
            <w:ind w:right="-4477"/>
            <w:rPr>
              <w:sz w:val="24"/>
            </w:rPr>
          </w:pPr>
          <w:r w:rsidRPr="007C1009">
            <w:rPr>
              <w:noProof/>
              <w:sz w:val="24"/>
            </w:rPr>
            <w:drawing>
              <wp:anchor distT="0" distB="0" distL="114300" distR="114300" simplePos="0" relativeHeight="251660288" behindDoc="0" locked="0" layoutInCell="1" allowOverlap="1" wp14:anchorId="7A9F79E0" wp14:editId="456BC432">
                <wp:simplePos x="0" y="0"/>
                <wp:positionH relativeFrom="column">
                  <wp:posOffset>-847090</wp:posOffset>
                </wp:positionH>
                <wp:positionV relativeFrom="paragraph">
                  <wp:posOffset>50800</wp:posOffset>
                </wp:positionV>
                <wp:extent cx="530860" cy="567690"/>
                <wp:effectExtent l="0" t="0" r="3810" b="0"/>
                <wp:wrapSquare wrapText="bothSides"/>
                <wp:docPr id="35" name="Obrázek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áze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860" cy="567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46CDD" w:rsidRPr="007C1009">
            <w:rPr>
              <w:sz w:val="24"/>
            </w:rPr>
            <w:t>Centrální analytická laboratoř, ÚJV Řež, a. s</w:t>
          </w:r>
          <w:r w:rsidR="00642567">
            <w:rPr>
              <w:sz w:val="24"/>
            </w:rPr>
            <w:t>.</w:t>
          </w:r>
        </w:p>
        <w:p w14:paraId="7AD52521" w14:textId="27ABB46B" w:rsidR="00375161" w:rsidRPr="008A66A1" w:rsidRDefault="00642567" w:rsidP="00637200">
          <w:pPr>
            <w:pStyle w:val="Zpat"/>
            <w:rPr>
              <w:b/>
              <w:bCs/>
              <w:sz w:val="24"/>
            </w:rPr>
          </w:pPr>
          <w:r>
            <w:rPr>
              <w:b/>
              <w:bCs/>
              <w:sz w:val="24"/>
            </w:rPr>
            <w:t>Vlastimil Miler</w:t>
          </w:r>
          <w:r w:rsidR="00746CDD" w:rsidRPr="007C1009">
            <w:rPr>
              <w:b/>
              <w:bCs/>
              <w:sz w:val="24"/>
            </w:rPr>
            <w:t xml:space="preserve"> (</w:t>
          </w:r>
          <w:r w:rsidRPr="00642567">
            <w:rPr>
              <w:b/>
              <w:bCs/>
              <w:sz w:val="24"/>
            </w:rPr>
            <w:t>vlastimil.miler@ujv.cz</w:t>
          </w:r>
          <w:r w:rsidR="00746CDD" w:rsidRPr="00642567">
            <w:rPr>
              <w:b/>
              <w:bCs/>
              <w:sz w:val="24"/>
            </w:rPr>
            <w:t>)</w:t>
          </w:r>
        </w:p>
      </w:tc>
    </w:tr>
  </w:tbl>
  <w:p w14:paraId="56E4FF31" w14:textId="31E5878E" w:rsidR="006145D8" w:rsidRDefault="006145D8" w:rsidP="006372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CAD698" w14:textId="77777777" w:rsidR="00396ADB" w:rsidRDefault="00396ADB" w:rsidP="000172E5">
      <w:pPr>
        <w:spacing w:after="0" w:line="240" w:lineRule="auto"/>
      </w:pPr>
      <w:r>
        <w:separator/>
      </w:r>
    </w:p>
  </w:footnote>
  <w:footnote w:type="continuationSeparator" w:id="0">
    <w:p w14:paraId="3074B329" w14:textId="77777777" w:rsidR="00396ADB" w:rsidRDefault="00396AD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B9D09" w14:textId="7876DF11" w:rsidR="00642567" w:rsidRDefault="00642567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3588890" wp14:editId="6B85E2E8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075055" cy="492760"/>
              <wp:effectExtent l="0" t="0" r="0" b="2540"/>
              <wp:wrapNone/>
              <wp:docPr id="580922964" name="Textové pole 2" descr="Veřejné /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5055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BE4E32" w14:textId="56CA950D" w:rsidR="00642567" w:rsidRPr="00642567" w:rsidRDefault="00642567" w:rsidP="006425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4256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/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58889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Veřejné / Public" style="position:absolute;margin-left:33.45pt;margin-top:0;width:84.65pt;height:38.8pt;z-index:251662336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" filled="f" stroked="f">
              <v:fill o:detectmouseclick="t"/>
              <v:textbox style="mso-fit-shape-to-text:t" inset="0,15pt,20pt,0">
                <w:txbxContent>
                  <w:p w14:paraId="23BE4E32" w14:textId="56CA950D" w:rsidR="00642567" w:rsidRPr="00642567" w:rsidRDefault="00642567" w:rsidP="006425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4256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Veřejné /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CE0A4" w14:textId="72D52073" w:rsidR="00642567" w:rsidRDefault="00642567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54AC8B8" wp14:editId="16B6E9F5">
              <wp:simplePos x="724205" y="460858"/>
              <wp:positionH relativeFrom="page">
                <wp:align>right</wp:align>
              </wp:positionH>
              <wp:positionV relativeFrom="page">
                <wp:align>top</wp:align>
              </wp:positionV>
              <wp:extent cx="1075055" cy="492760"/>
              <wp:effectExtent l="0" t="0" r="0" b="2540"/>
              <wp:wrapNone/>
              <wp:docPr id="842118705" name="Textové pole 3" descr="Veřejné /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5055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53CF0B" w14:textId="533AB814" w:rsidR="00642567" w:rsidRPr="00642567" w:rsidRDefault="00642567" w:rsidP="006425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4256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/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4AC8B8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7" type="#_x0000_t202" alt="Veřejné / Public" style="position:absolute;margin-left:33.45pt;margin-top:0;width:84.65pt;height:38.8pt;z-index:25166336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" filled="f" stroked="f">
              <v:fill o:detectmouseclick="t"/>
              <v:textbox style="mso-fit-shape-to-text:t" inset="0,15pt,20pt,0">
                <w:txbxContent>
                  <w:p w14:paraId="3D53CF0B" w14:textId="533AB814" w:rsidR="00642567" w:rsidRPr="00642567" w:rsidRDefault="00642567" w:rsidP="006425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4256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Veřejné /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79C22" w14:textId="29153585" w:rsidR="00642567" w:rsidRDefault="00642567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DB2FCB8" wp14:editId="52764F31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075055" cy="492760"/>
              <wp:effectExtent l="0" t="0" r="0" b="2540"/>
              <wp:wrapNone/>
              <wp:docPr id="739426722" name="Textové pole 1" descr="Veřejné /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5055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4FA7B8" w14:textId="24E2391B" w:rsidR="00642567" w:rsidRPr="00642567" w:rsidRDefault="00642567" w:rsidP="006425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4256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/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B2FCB8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alt="Veřejné / Public" style="position:absolute;margin-left:33.45pt;margin-top:0;width:84.65pt;height:38.8pt;z-index:251661312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" filled="f" stroked="f">
              <v:fill o:detectmouseclick="t"/>
              <v:textbox style="mso-fit-shape-to-text:t" inset="0,15pt,20pt,0">
                <w:txbxContent>
                  <w:p w14:paraId="624FA7B8" w14:textId="24E2391B" w:rsidR="00642567" w:rsidRPr="00642567" w:rsidRDefault="00642567" w:rsidP="006425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4256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Veřejné /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96FD7"/>
    <w:multiLevelType w:val="hybridMultilevel"/>
    <w:tmpl w:val="93AEE362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4A97375"/>
    <w:multiLevelType w:val="hybridMultilevel"/>
    <w:tmpl w:val="A8BE2B5E"/>
    <w:lvl w:ilvl="0" w:tplc="0AB2C1B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91323594">
    <w:abstractNumId w:val="13"/>
  </w:num>
  <w:num w:numId="2" w16cid:durableId="908882742">
    <w:abstractNumId w:val="9"/>
  </w:num>
  <w:num w:numId="3" w16cid:durableId="2014455410">
    <w:abstractNumId w:val="17"/>
  </w:num>
  <w:num w:numId="4" w16cid:durableId="1497644925">
    <w:abstractNumId w:val="14"/>
  </w:num>
  <w:num w:numId="5" w16cid:durableId="1790471574">
    <w:abstractNumId w:val="15"/>
  </w:num>
  <w:num w:numId="6" w16cid:durableId="2010474084">
    <w:abstractNumId w:val="21"/>
  </w:num>
  <w:num w:numId="7" w16cid:durableId="1937059007">
    <w:abstractNumId w:val="8"/>
  </w:num>
  <w:num w:numId="8" w16cid:durableId="750353087">
    <w:abstractNumId w:val="12"/>
  </w:num>
  <w:num w:numId="9" w16cid:durableId="1975062356">
    <w:abstractNumId w:val="19"/>
  </w:num>
  <w:num w:numId="10" w16cid:durableId="615252350">
    <w:abstractNumId w:val="2"/>
  </w:num>
  <w:num w:numId="11" w16cid:durableId="291324808">
    <w:abstractNumId w:val="6"/>
  </w:num>
  <w:num w:numId="12" w16cid:durableId="116801493">
    <w:abstractNumId w:val="1"/>
  </w:num>
  <w:num w:numId="13" w16cid:durableId="1807310947">
    <w:abstractNumId w:val="3"/>
  </w:num>
  <w:num w:numId="14" w16cid:durableId="263346738">
    <w:abstractNumId w:val="11"/>
  </w:num>
  <w:num w:numId="15" w16cid:durableId="1409839112">
    <w:abstractNumId w:val="10"/>
  </w:num>
  <w:num w:numId="16" w16cid:durableId="1091782414">
    <w:abstractNumId w:val="18"/>
  </w:num>
  <w:num w:numId="17" w16cid:durableId="1533611739">
    <w:abstractNumId w:val="4"/>
  </w:num>
  <w:num w:numId="18" w16cid:durableId="1204253701">
    <w:abstractNumId w:val="23"/>
  </w:num>
  <w:num w:numId="19" w16cid:durableId="1154417767">
    <w:abstractNumId w:val="20"/>
  </w:num>
  <w:num w:numId="20" w16cid:durableId="1197890253">
    <w:abstractNumId w:val="16"/>
  </w:num>
  <w:num w:numId="21" w16cid:durableId="1369909331">
    <w:abstractNumId w:val="22"/>
  </w:num>
  <w:num w:numId="22" w16cid:durableId="1332680062">
    <w:abstractNumId w:val="5"/>
  </w:num>
  <w:num w:numId="23" w16cid:durableId="829176108">
    <w:abstractNumId w:val="7"/>
  </w:num>
  <w:num w:numId="24" w16cid:durableId="1156602680">
    <w:abstractNumId w:val="7"/>
  </w:num>
  <w:num w:numId="25" w16cid:durableId="212835259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CDD"/>
    <w:rsid w:val="000172E5"/>
    <w:rsid w:val="00052382"/>
    <w:rsid w:val="0006568A"/>
    <w:rsid w:val="00076F0F"/>
    <w:rsid w:val="00084253"/>
    <w:rsid w:val="000941A5"/>
    <w:rsid w:val="000B1EBA"/>
    <w:rsid w:val="000D1F49"/>
    <w:rsid w:val="001727CA"/>
    <w:rsid w:val="001800AB"/>
    <w:rsid w:val="001B1573"/>
    <w:rsid w:val="001E40A2"/>
    <w:rsid w:val="002134C3"/>
    <w:rsid w:val="0024130A"/>
    <w:rsid w:val="002742B7"/>
    <w:rsid w:val="002C56E6"/>
    <w:rsid w:val="002E542B"/>
    <w:rsid w:val="002E71E1"/>
    <w:rsid w:val="00300AFB"/>
    <w:rsid w:val="00311D4F"/>
    <w:rsid w:val="00343046"/>
    <w:rsid w:val="0034390E"/>
    <w:rsid w:val="00344849"/>
    <w:rsid w:val="00350E9F"/>
    <w:rsid w:val="00361E11"/>
    <w:rsid w:val="00375161"/>
    <w:rsid w:val="003769BA"/>
    <w:rsid w:val="00396ADB"/>
    <w:rsid w:val="003F0847"/>
    <w:rsid w:val="003F0DCA"/>
    <w:rsid w:val="0040090B"/>
    <w:rsid w:val="0046302A"/>
    <w:rsid w:val="00487D2D"/>
    <w:rsid w:val="004A3C6D"/>
    <w:rsid w:val="004C7A5D"/>
    <w:rsid w:val="004D5D62"/>
    <w:rsid w:val="00502E9C"/>
    <w:rsid w:val="005112D0"/>
    <w:rsid w:val="00531921"/>
    <w:rsid w:val="00577E06"/>
    <w:rsid w:val="00583334"/>
    <w:rsid w:val="005A3BF7"/>
    <w:rsid w:val="005F2035"/>
    <w:rsid w:val="005F7990"/>
    <w:rsid w:val="006145D8"/>
    <w:rsid w:val="00637200"/>
    <w:rsid w:val="0063739C"/>
    <w:rsid w:val="00642567"/>
    <w:rsid w:val="006A645A"/>
    <w:rsid w:val="006E3568"/>
    <w:rsid w:val="007147D7"/>
    <w:rsid w:val="00746CDD"/>
    <w:rsid w:val="0075189F"/>
    <w:rsid w:val="00762029"/>
    <w:rsid w:val="00770F25"/>
    <w:rsid w:val="007A35A8"/>
    <w:rsid w:val="007B0A85"/>
    <w:rsid w:val="007C1009"/>
    <w:rsid w:val="007C16C8"/>
    <w:rsid w:val="007C6A52"/>
    <w:rsid w:val="0082043E"/>
    <w:rsid w:val="00846B76"/>
    <w:rsid w:val="0086797B"/>
    <w:rsid w:val="008A66A1"/>
    <w:rsid w:val="008A7812"/>
    <w:rsid w:val="008C19FF"/>
    <w:rsid w:val="008C6134"/>
    <w:rsid w:val="008E203A"/>
    <w:rsid w:val="0091229C"/>
    <w:rsid w:val="00932D97"/>
    <w:rsid w:val="00940E73"/>
    <w:rsid w:val="00983CD7"/>
    <w:rsid w:val="0098597D"/>
    <w:rsid w:val="009E3382"/>
    <w:rsid w:val="009F619A"/>
    <w:rsid w:val="009F6DDE"/>
    <w:rsid w:val="00A0244D"/>
    <w:rsid w:val="00A370A8"/>
    <w:rsid w:val="00A65C4D"/>
    <w:rsid w:val="00A736CE"/>
    <w:rsid w:val="00AA5B4B"/>
    <w:rsid w:val="00AD569F"/>
    <w:rsid w:val="00AE7299"/>
    <w:rsid w:val="00B337A2"/>
    <w:rsid w:val="00B35BD1"/>
    <w:rsid w:val="00B70AE4"/>
    <w:rsid w:val="00BD4753"/>
    <w:rsid w:val="00BD5CB1"/>
    <w:rsid w:val="00BE62EE"/>
    <w:rsid w:val="00C003BA"/>
    <w:rsid w:val="00C3455A"/>
    <w:rsid w:val="00C37CBF"/>
    <w:rsid w:val="00C42717"/>
    <w:rsid w:val="00C4602F"/>
    <w:rsid w:val="00C46878"/>
    <w:rsid w:val="00C6231D"/>
    <w:rsid w:val="00C90073"/>
    <w:rsid w:val="00C97286"/>
    <w:rsid w:val="00CB4A51"/>
    <w:rsid w:val="00CD4532"/>
    <w:rsid w:val="00CD47B0"/>
    <w:rsid w:val="00CE6104"/>
    <w:rsid w:val="00CE7918"/>
    <w:rsid w:val="00D16163"/>
    <w:rsid w:val="00D8450F"/>
    <w:rsid w:val="00DB3FAD"/>
    <w:rsid w:val="00DC71EC"/>
    <w:rsid w:val="00DE63F3"/>
    <w:rsid w:val="00E534D1"/>
    <w:rsid w:val="00E61C09"/>
    <w:rsid w:val="00EA3876"/>
    <w:rsid w:val="00EB10D4"/>
    <w:rsid w:val="00EB3B58"/>
    <w:rsid w:val="00EC7359"/>
    <w:rsid w:val="00ED79D2"/>
    <w:rsid w:val="00EE184D"/>
    <w:rsid w:val="00EE3054"/>
    <w:rsid w:val="00F00606"/>
    <w:rsid w:val="00F01256"/>
    <w:rsid w:val="00F37C6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355A3F"/>
  <w15:chartTrackingRefBased/>
  <w15:docId w15:val="{B6D0A462-648E-467E-AAC7-65212DA74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n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983CD7"/>
    <w:pPr>
      <w:spacing w:before="0" w:after="0" w:line="240" w:lineRule="auto"/>
      <w:ind w:left="720"/>
    </w:pPr>
    <w:rPr>
      <w:rFonts w:ascii="Calibri" w:hAnsi="Calibri" w:cs="Calibri"/>
      <w:sz w:val="20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rsid w:val="003751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9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.rosakova\AppData\Roaming\Microsoft\Templates\Formul&#225;&#345;%20pro%20&#269;lenstv&#23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9AA48DA95C24C279157A4FEECC879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B5A940-8DBC-4F8C-89E2-FBF381DC8259}"/>
      </w:docPartPr>
      <w:docPartBody>
        <w:p w:rsidR="00C57D8A" w:rsidRDefault="00101DB6" w:rsidP="00101DB6">
          <w:pPr>
            <w:pStyle w:val="89AA48DA95C24C279157A4FEECC879EA"/>
          </w:pPr>
          <w:r w:rsidRPr="00637200">
            <w:rPr>
              <w:lang w:bidi="cs-CZ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DB6"/>
    <w:rsid w:val="000B1EBA"/>
    <w:rsid w:val="00101DB6"/>
    <w:rsid w:val="008A44BD"/>
    <w:rsid w:val="00C5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89AA48DA95C24C279157A4FEECC879EA">
    <w:name w:val="89AA48DA95C24C279157A4FEECC879EA"/>
    <w:rsid w:val="00101D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</Template>
  <TotalTime>2</TotalTime>
  <Pages>1</Pages>
  <Words>58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Rosakova Alena</dc:creator>
  <cp:keywords/>
  <dc:description/>
  <cp:lastModifiedBy>Rosakova Alena</cp:lastModifiedBy>
  <cp:revision>2</cp:revision>
  <dcterms:created xsi:type="dcterms:W3CDTF">2025-08-25T13:20:00Z</dcterms:created>
  <dcterms:modified xsi:type="dcterms:W3CDTF">2025-08-25T13:20:00Z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ClassificationContentMarkingHeaderShapeIds">
    <vt:lpwstr>2c12c1a2,22a02e54,3231b631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Veřejné / Public</vt:lpwstr>
  </property>
  <property fmtid="{D5CDD505-2E9C-101B-9397-08002B2CF9AE}" pid="6" name="MSIP_Label_7ba76a4d-7f66-4926-87c8-1a939cccf116_Enabled">
    <vt:lpwstr>true</vt:lpwstr>
  </property>
  <property fmtid="{D5CDD505-2E9C-101B-9397-08002B2CF9AE}" pid="7" name="MSIP_Label_7ba76a4d-7f66-4926-87c8-1a939cccf116_SetDate">
    <vt:lpwstr>2025-08-25T13:13:09Z</vt:lpwstr>
  </property>
  <property fmtid="{D5CDD505-2E9C-101B-9397-08002B2CF9AE}" pid="8" name="MSIP_Label_7ba76a4d-7f66-4926-87c8-1a939cccf116_Method">
    <vt:lpwstr>Privileged</vt:lpwstr>
  </property>
  <property fmtid="{D5CDD505-2E9C-101B-9397-08002B2CF9AE}" pid="9" name="MSIP_Label_7ba76a4d-7f66-4926-87c8-1a939cccf116_Name">
    <vt:lpwstr>Verejne</vt:lpwstr>
  </property>
  <property fmtid="{D5CDD505-2E9C-101B-9397-08002B2CF9AE}" pid="10" name="MSIP_Label_7ba76a4d-7f66-4926-87c8-1a939cccf116_SiteId">
    <vt:lpwstr>56b31968-ca9e-4cc3-9257-477c3699b885</vt:lpwstr>
  </property>
  <property fmtid="{D5CDD505-2E9C-101B-9397-08002B2CF9AE}" pid="11" name="MSIP_Label_7ba76a4d-7f66-4926-87c8-1a939cccf116_ActionId">
    <vt:lpwstr>f01feb0b-512d-4682-b10d-6890b147a295</vt:lpwstr>
  </property>
  <property fmtid="{D5CDD505-2E9C-101B-9397-08002B2CF9AE}" pid="12" name="MSIP_Label_7ba76a4d-7f66-4926-87c8-1a939cccf116_ContentBits">
    <vt:lpwstr>1</vt:lpwstr>
  </property>
  <property fmtid="{D5CDD505-2E9C-101B-9397-08002B2CF9AE}" pid="13" name="MSIP_Label_7ba76a4d-7f66-4926-87c8-1a939cccf116_Tag">
    <vt:lpwstr>10, 0, 1, 1</vt:lpwstr>
  </property>
</Properties>
</file>